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E55" w:rsidRPr="00EC03B2" w:rsidRDefault="00996E55" w:rsidP="00EC03B2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1.45pt;margin-top:-2.55pt;width:573.85pt;height:815.7pt;z-index:-251659776;visibility:visible">
            <v:imagedata r:id="rId4" o:title="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>Муници</w:t>
      </w:r>
      <w:r w:rsidRPr="00EC03B2">
        <w:rPr>
          <w:rFonts w:ascii="Times New Roman" w:hAnsi="Times New Roman" w:cs="Times New Roman"/>
          <w:b/>
          <w:bCs/>
          <w:sz w:val="24"/>
          <w:szCs w:val="24"/>
        </w:rPr>
        <w:t>пальное бюджетное общеобразовательное учреждение</w:t>
      </w:r>
    </w:p>
    <w:p w:rsidR="00996E55" w:rsidRPr="00EC03B2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03B2">
        <w:rPr>
          <w:rFonts w:ascii="Times New Roman" w:hAnsi="Times New Roman" w:cs="Times New Roman"/>
          <w:b/>
          <w:bCs/>
          <w:sz w:val="24"/>
          <w:szCs w:val="24"/>
        </w:rPr>
        <w:t>основная общеобразовательная школа п. Новый</w:t>
      </w:r>
    </w:p>
    <w:p w:rsidR="00996E55" w:rsidRPr="00EC03B2" w:rsidRDefault="00996E55" w:rsidP="00EC03B2">
      <w:pPr>
        <w:tabs>
          <w:tab w:val="left" w:pos="567"/>
        </w:tabs>
        <w:spacing w:line="360" w:lineRule="auto"/>
        <w:ind w:left="-284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Pr="00EC03B2" w:rsidRDefault="00996E55" w:rsidP="00EC03B2">
      <w:pPr>
        <w:tabs>
          <w:tab w:val="left" w:pos="567"/>
        </w:tabs>
        <w:spacing w:line="360" w:lineRule="auto"/>
        <w:ind w:left="-284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Pr="00EC03B2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Районная акция «Играем дома!»</w:t>
      </w: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03B2">
        <w:rPr>
          <w:rFonts w:ascii="Times New Roman" w:hAnsi="Times New Roman" w:cs="Times New Roman"/>
          <w:b/>
          <w:bCs/>
          <w:sz w:val="24"/>
          <w:szCs w:val="24"/>
        </w:rPr>
        <w:t>(МБОУ ДО «ЦДОД»)</w:t>
      </w: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857C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Несмотря на все сложности дистанционного образования </w:t>
      </w:r>
    </w:p>
    <w:p w:rsidR="00996E55" w:rsidRPr="007857C6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857C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 самоизоляцию,</w:t>
      </w:r>
    </w:p>
    <w:p w:rsidR="00996E55" w:rsidRPr="007857C6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857C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ребята со школы п.Новый поучаствовали в акции</w:t>
      </w: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857C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«Играем дома!». </w:t>
      </w:r>
    </w:p>
    <w:p w:rsidR="00996E55" w:rsidRPr="007857C6" w:rsidRDefault="00996E55" w:rsidP="007857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Руководитель: Насенник А.В.  д/о «Веселые ребята»</w:t>
      </w: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Петракевич Анастасия (7 класс)</w:t>
      </w:r>
    </w:p>
    <w:p w:rsidR="00996E55" w:rsidRDefault="00996E55" w:rsidP="000D3E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Проведенные игры: «Шашки», «Монополия»</w:t>
      </w: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999">
        <w:rPr>
          <w:noProof/>
          <w:lang w:eastAsia="ru-RU"/>
        </w:rPr>
        <w:pict>
          <v:shape id="Рисунок 4" o:spid="_x0000_i1025" type="#_x0000_t75" style="width:124.5pt;height:129pt;visibility:visible">
            <v:imagedata r:id="rId5" o:title=""/>
          </v:shape>
        </w:pict>
      </w: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3" o:spid="_x0000_i1026" type="#_x0000_t75" style="width:171.75pt;height:129.75pt;visibility:visible">
            <v:imagedata r:id="rId6" o:title=""/>
          </v:shape>
        </w:pict>
      </w: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999">
        <w:rPr>
          <w:noProof/>
          <w:lang w:eastAsia="ru-RU"/>
        </w:rPr>
        <w:pict>
          <v:shape id="Рисунок 9" o:spid="_x0000_i1027" type="#_x0000_t75" style="width:174.75pt;height:131.25pt;visibility:visible">
            <v:imagedata r:id="rId7" o:title=""/>
          </v:shape>
        </w:pict>
      </w: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-2.95pt;margin-top:-1.05pt;width:573.8pt;height:815.7pt;z-index:-251660800;visibility:visible">
            <v:imagedata r:id="rId4" o:title=""/>
          </v:shape>
        </w:pict>
      </w: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10" o:spid="_x0000_s1028" type="#_x0000_t75" style="position:absolute;left:0;text-align:left;margin-left:-2.95pt;margin-top:-3.95pt;width:573.8pt;height:815.7pt;z-index:-251658752;visibility:visible">
            <v:imagedata r:id="rId4" o:title=""/>
          </v:shape>
        </w:pict>
      </w: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551E3">
      <w:pPr>
        <w:tabs>
          <w:tab w:val="left" w:pos="67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EC0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Pr="000551E3" w:rsidRDefault="00996E55" w:rsidP="000551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3ED7">
        <w:rPr>
          <w:rFonts w:ascii="Times New Roman" w:hAnsi="Times New Roman" w:cs="Times New Roman"/>
          <w:b/>
          <w:bCs/>
          <w:sz w:val="24"/>
          <w:szCs w:val="24"/>
        </w:rPr>
        <w:t>Николуцкая Анна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 класс) </w:t>
      </w: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Проведенные игры: «Кто Я?», «Крокодил»</w:t>
      </w: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551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999">
        <w:rPr>
          <w:noProof/>
          <w:lang w:eastAsia="ru-RU"/>
        </w:rPr>
        <w:pict>
          <v:shape id="Рисунок 8" o:spid="_x0000_i1028" type="#_x0000_t75" style="width:147pt;height:110.25pt;visibility:visible">
            <v:imagedata r:id="rId8" o:title=""/>
          </v:shape>
        </w:pict>
      </w:r>
      <w:r w:rsidRPr="00E57999">
        <w:rPr>
          <w:noProof/>
          <w:lang w:eastAsia="ru-RU"/>
        </w:rPr>
        <w:pict>
          <v:shape id="Рисунок 7" o:spid="_x0000_i1029" type="#_x0000_t75" style="width:146.25pt;height:109.5pt;visibility:visible">
            <v:imagedata r:id="rId9" o:title=""/>
          </v:shape>
        </w:pict>
      </w:r>
    </w:p>
    <w:p w:rsidR="00996E55" w:rsidRDefault="00996E55" w:rsidP="000551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6" o:spid="_x0000_i1030" type="#_x0000_t75" style="width:267pt;height:150pt;visibility:visible">
            <v:imagedata r:id="rId10" o:title=""/>
          </v:shape>
        </w:pict>
      </w: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Ювченко Никита (7 класс)</w:t>
      </w: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Проведенные игры: «Лото» «Зарядка» «Съедобное-несъедобное»</w:t>
      </w:r>
    </w:p>
    <w:p w:rsidR="00996E55" w:rsidRDefault="00996E55" w:rsidP="008B1A0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16" o:spid="_x0000_i1031" type="#_x0000_t75" style="width:105.75pt;height:142.5pt;visibility:visible">
            <v:imagedata r:id="rId11" o:title=""/>
          </v:shape>
        </w:pict>
      </w: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15" o:spid="_x0000_i1032" type="#_x0000_t75" style="width:131.25pt;height:142.5pt;visibility:visible">
            <v:imagedata r:id="rId12" o:title=""/>
          </v:shape>
        </w:pict>
      </w:r>
    </w:p>
    <w:p w:rsidR="00996E55" w:rsidRDefault="00996E55" w:rsidP="008B1A0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996E55" w:rsidRDefault="00996E55" w:rsidP="008B1A0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996E55" w:rsidRDefault="00996E55" w:rsidP="008B1A0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996E55" w:rsidRDefault="00996E55" w:rsidP="008B1A0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996E55" w:rsidRDefault="00996E55" w:rsidP="008B1A0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996E55" w:rsidRDefault="00996E55" w:rsidP="008B1A0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996E55" w:rsidRDefault="00996E55" w:rsidP="008B1A0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3" o:spid="_x0000_s1029" type="#_x0000_t75" style="position:absolute;left:0;text-align:left;margin-left:3.8pt;margin-top:-3.25pt;width:573.8pt;height:815.7pt;z-index:-251657728;visibility:visible">
            <v:imagedata r:id="rId4" o:title=""/>
          </v:shape>
        </w:pict>
      </w:r>
    </w:p>
    <w:p w:rsidR="00996E55" w:rsidRPr="008B1A0D" w:rsidRDefault="00996E55" w:rsidP="008B1A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551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14" o:spid="_x0000_i1033" type="#_x0000_t75" style="width:123pt;height:165.75pt;visibility:visible">
            <v:imagedata r:id="rId13" o:title=""/>
          </v:shape>
        </w:pict>
      </w: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11" o:spid="_x0000_i1034" type="#_x0000_t75" style="width:139.5pt;height:167.25pt;visibility:visible">
            <v:imagedata r:id="rId14" o:title=""/>
          </v:shape>
        </w:pict>
      </w: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Козловы Игорь и Артем (8 и 2 классы)</w:t>
      </w:r>
    </w:p>
    <w:p w:rsidR="00996E55" w:rsidRDefault="00996E55" w:rsidP="0010488B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Проведенные игры: «Лото», «Монополия»</w:t>
      </w:r>
    </w:p>
    <w:p w:rsidR="00996E55" w:rsidRDefault="00996E55" w:rsidP="0010488B">
      <w:pPr>
        <w:jc w:val="center"/>
        <w:rPr>
          <w:noProof/>
          <w:lang w:eastAsia="ru-RU"/>
        </w:rPr>
      </w:pPr>
      <w:r w:rsidRPr="00E57999">
        <w:rPr>
          <w:noProof/>
          <w:lang w:eastAsia="ru-RU"/>
        </w:rPr>
        <w:pict>
          <v:shape id="Рисунок 19" o:spid="_x0000_i1035" type="#_x0000_t75" style="width:171.75pt;height:129pt;visibility:visible">
            <v:imagedata r:id="rId15" o:title=""/>
          </v:shape>
        </w:pict>
      </w:r>
      <w:r w:rsidRPr="00E57999">
        <w:rPr>
          <w:noProof/>
          <w:lang w:eastAsia="ru-RU"/>
        </w:rPr>
        <w:pict>
          <v:shape id="Рисунок 20" o:spid="_x0000_i1036" type="#_x0000_t75" style="width:176.25pt;height:132pt;visibility:visible">
            <v:imagedata r:id="rId16" o:title=""/>
          </v:shape>
        </w:pict>
      </w:r>
    </w:p>
    <w:p w:rsidR="00996E55" w:rsidRDefault="00996E55" w:rsidP="000D3ED7">
      <w:pPr>
        <w:jc w:val="center"/>
        <w:rPr>
          <w:noProof/>
          <w:lang w:eastAsia="ru-RU"/>
        </w:rPr>
      </w:pPr>
      <w:r>
        <w:rPr>
          <w:noProof/>
          <w:lang w:eastAsia="ru-RU"/>
        </w:rPr>
        <w:t>Беспалов максим(7 класс)</w:t>
      </w:r>
    </w:p>
    <w:p w:rsidR="00996E55" w:rsidRDefault="00996E55" w:rsidP="0010488B">
      <w:pPr>
        <w:jc w:val="center"/>
        <w:rPr>
          <w:noProof/>
          <w:lang w:eastAsia="ru-RU"/>
        </w:rPr>
      </w:pPr>
      <w:r>
        <w:rPr>
          <w:noProof/>
          <w:lang w:eastAsia="ru-RU"/>
        </w:rPr>
        <w:t>Проведенные игры: «Твистер», «Монополия»</w:t>
      </w:r>
    </w:p>
    <w:p w:rsidR="00996E55" w:rsidRDefault="00996E55" w:rsidP="001048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21" o:spid="_x0000_i1037" type="#_x0000_t75" style="width:172.5pt;height:129pt;visibility:visible">
            <v:imagedata r:id="rId17" o:title=""/>
          </v:shape>
        </w:pict>
      </w: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22" o:spid="_x0000_i1038" type="#_x0000_t75" style="width:171pt;height:128.25pt;visibility:visible">
            <v:imagedata r:id="rId18" o:title=""/>
          </v:shape>
        </w:pict>
      </w:r>
    </w:p>
    <w:p w:rsidR="00996E55" w:rsidRDefault="00996E55" w:rsidP="000551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551E3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  <w:lang w:eastAsia="ru-RU"/>
        </w:rPr>
        <w:pict>
          <v:shape id="Рисунок 2" o:spid="_x0000_s1030" type="#_x0000_t75" style="position:absolute;margin-left:3.8pt;margin-top:-2.7pt;width:573.8pt;height:815.7pt;z-index:-251656704;visibility:visible">
            <v:imagedata r:id="rId4" o:title=""/>
          </v:shape>
        </w:pict>
      </w:r>
      <w:bookmarkEnd w:id="0"/>
    </w:p>
    <w:p w:rsidR="00996E55" w:rsidRDefault="00996E55" w:rsidP="000551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23" o:spid="_x0000_i1039" type="#_x0000_t75" style="width:75.75pt;height:135pt;visibility:visible">
            <v:imagedata r:id="rId19" o:title=""/>
          </v:shape>
        </w:pict>
      </w:r>
      <w:r w:rsidRPr="005146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24" o:spid="_x0000_i1040" type="#_x0000_t75" style="width:76.5pt;height:136.5pt;visibility:visible">
            <v:imagedata r:id="rId20" o:title=""/>
          </v:shape>
        </w:pict>
      </w: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6E55" w:rsidRPr="000D3ED7" w:rsidRDefault="00996E55" w:rsidP="000D3E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96E55" w:rsidRPr="000D3ED7" w:rsidSect="00EC03B2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9F5"/>
    <w:rsid w:val="0003334F"/>
    <w:rsid w:val="000551E3"/>
    <w:rsid w:val="00080803"/>
    <w:rsid w:val="000D3ED7"/>
    <w:rsid w:val="0010488B"/>
    <w:rsid w:val="001D1EA8"/>
    <w:rsid w:val="00324DA7"/>
    <w:rsid w:val="00514699"/>
    <w:rsid w:val="006329F5"/>
    <w:rsid w:val="007857C6"/>
    <w:rsid w:val="008B1A0D"/>
    <w:rsid w:val="00996E55"/>
    <w:rsid w:val="00E57999"/>
    <w:rsid w:val="00EC03B2"/>
    <w:rsid w:val="00F9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DA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03B2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EC03B2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117</Words>
  <Characters>670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Богдановы</dc:creator>
  <cp:keywords/>
  <dc:description/>
  <cp:lastModifiedBy>Пользователь</cp:lastModifiedBy>
  <cp:revision>2</cp:revision>
  <dcterms:created xsi:type="dcterms:W3CDTF">2020-05-07T13:08:00Z</dcterms:created>
  <dcterms:modified xsi:type="dcterms:W3CDTF">2020-05-07T13:08:00Z</dcterms:modified>
</cp:coreProperties>
</file>